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08"/>
      </w:tblGrid>
      <w:tr w:rsidR="00B808F3" w14:paraId="73079FE7" w14:textId="77777777" w:rsidTr="00DD4692">
        <w:tc>
          <w:tcPr>
            <w:tcW w:w="7208" w:type="dxa"/>
          </w:tcPr>
          <w:p w14:paraId="47762048" w14:textId="77777777" w:rsidR="00913492" w:rsidRDefault="00913492" w:rsidP="00BD4A00">
            <w:pPr>
              <w:ind w:right="-260"/>
              <w:rPr>
                <w:sz w:val="20"/>
                <w:szCs w:val="20"/>
                <w:lang w:val="de-DE"/>
              </w:rPr>
            </w:pPr>
          </w:p>
          <w:p w14:paraId="19C152E9" w14:textId="77777777" w:rsidR="00913492" w:rsidRPr="00913492" w:rsidRDefault="00913492" w:rsidP="00913492">
            <w:pPr>
              <w:ind w:right="-57"/>
              <w:rPr>
                <w:b/>
                <w:bCs/>
                <w:sz w:val="20"/>
                <w:szCs w:val="20"/>
                <w:u w:val="single"/>
                <w:lang w:val="de-DE"/>
              </w:rPr>
            </w:pPr>
            <w:r w:rsidRPr="00913492">
              <w:rPr>
                <w:b/>
                <w:bCs/>
                <w:sz w:val="20"/>
                <w:szCs w:val="20"/>
                <w:u w:val="single"/>
                <w:lang w:val="de-DE"/>
              </w:rPr>
              <w:t>Liebe Heimben</w:t>
            </w:r>
            <w:r w:rsidR="00182B77">
              <w:rPr>
                <w:b/>
                <w:bCs/>
                <w:sz w:val="20"/>
                <w:szCs w:val="20"/>
                <w:u w:val="single"/>
                <w:lang w:val="de-DE"/>
              </w:rPr>
              <w:t>u</w:t>
            </w:r>
            <w:r w:rsidRPr="00913492">
              <w:rPr>
                <w:b/>
                <w:bCs/>
                <w:sz w:val="20"/>
                <w:szCs w:val="20"/>
                <w:u w:val="single"/>
                <w:lang w:val="de-DE"/>
              </w:rPr>
              <w:t>tzer</w:t>
            </w:r>
          </w:p>
          <w:p w14:paraId="28966593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</w:p>
          <w:p w14:paraId="2CC38355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Bitte lest die Heimordnung aufmerksam durch, da diese sämtliche Nutzungsbedingungen des Mietobjektes verbindlich regelt und Bestandteil dieses Vertrages ist.</w:t>
            </w:r>
          </w:p>
          <w:p w14:paraId="63921FEE" w14:textId="77777777" w:rsidR="00913492" w:rsidRPr="00913492" w:rsidRDefault="00913492" w:rsidP="00913492">
            <w:pPr>
              <w:ind w:right="-57"/>
              <w:rPr>
                <w:sz w:val="10"/>
                <w:szCs w:val="10"/>
                <w:lang w:val="de-DE"/>
              </w:rPr>
            </w:pPr>
          </w:p>
          <w:p w14:paraId="77DFD54F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 xml:space="preserve">Der Mieter anerkennt mit der Vertragsunterzeichnung die Heimordnung in vollem Umfang. </w:t>
            </w:r>
          </w:p>
          <w:p w14:paraId="61072E75" w14:textId="77777777" w:rsidR="00913492" w:rsidRPr="00913492" w:rsidRDefault="00913492" w:rsidP="00913492">
            <w:pPr>
              <w:ind w:right="-57"/>
              <w:rPr>
                <w:sz w:val="10"/>
                <w:szCs w:val="10"/>
                <w:lang w:val="de-DE"/>
              </w:rPr>
            </w:pPr>
          </w:p>
          <w:p w14:paraId="6B8E3AF5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Schäden aller Art, welche aus Missachtung der Heimordnung entstehen, gehen vollumfänglich zu Lasten des Mieters.</w:t>
            </w:r>
          </w:p>
          <w:p w14:paraId="4A78BDE4" w14:textId="77777777" w:rsidR="00913492" w:rsidRPr="00913492" w:rsidRDefault="00913492" w:rsidP="00913492">
            <w:pPr>
              <w:ind w:right="-57"/>
              <w:rPr>
                <w:sz w:val="10"/>
                <w:szCs w:val="10"/>
                <w:lang w:val="de-DE"/>
              </w:rPr>
            </w:pPr>
          </w:p>
          <w:p w14:paraId="1519BB75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Der Vermieter lehnt jegliche Haftung für Schäden aller Art ab, welche aus dem Mietverhältnis hervorgehen.</w:t>
            </w:r>
          </w:p>
          <w:p w14:paraId="17393300" w14:textId="77777777" w:rsidR="00913492" w:rsidRPr="00913492" w:rsidRDefault="00913492" w:rsidP="00913492">
            <w:pPr>
              <w:ind w:right="-57"/>
              <w:rPr>
                <w:sz w:val="10"/>
                <w:szCs w:val="10"/>
                <w:lang w:val="de-DE"/>
              </w:rPr>
            </w:pPr>
          </w:p>
          <w:p w14:paraId="08664305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u w:val="single"/>
                <w:lang w:val="de-DE"/>
              </w:rPr>
            </w:pPr>
            <w:r w:rsidRPr="00913492">
              <w:rPr>
                <w:sz w:val="20"/>
                <w:szCs w:val="20"/>
                <w:u w:val="single"/>
                <w:lang w:val="de-DE"/>
              </w:rPr>
              <w:t>Uns als Besitzer des Pfadiheim Landshut ist folgendes wichtig:</w:t>
            </w:r>
          </w:p>
          <w:p w14:paraId="5625DD3F" w14:textId="77777777" w:rsidR="00AC5957" w:rsidRPr="00AC5957" w:rsidRDefault="00913492" w:rsidP="00913492">
            <w:pPr>
              <w:ind w:right="-57"/>
              <w:rPr>
                <w:sz w:val="6"/>
                <w:szCs w:val="6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 xml:space="preserve"> </w:t>
            </w:r>
          </w:p>
          <w:p w14:paraId="05A5B034" w14:textId="77777777" w:rsidR="00913492" w:rsidRPr="00AC5957" w:rsidRDefault="00AC5957" w:rsidP="00AC5957">
            <w:pPr>
              <w:ind w:right="-57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- </w:t>
            </w:r>
            <w:r w:rsidR="00913492" w:rsidRPr="00AC5957">
              <w:rPr>
                <w:sz w:val="20"/>
                <w:szCs w:val="20"/>
                <w:lang w:val="de-DE"/>
              </w:rPr>
              <w:t>Vermeide</w:t>
            </w:r>
            <w:r w:rsidR="00182B77" w:rsidRPr="00AC5957">
              <w:rPr>
                <w:sz w:val="20"/>
                <w:szCs w:val="20"/>
                <w:lang w:val="de-DE"/>
              </w:rPr>
              <w:t>t</w:t>
            </w:r>
            <w:r w:rsidR="00913492" w:rsidRPr="00AC5957">
              <w:rPr>
                <w:sz w:val="20"/>
                <w:szCs w:val="20"/>
                <w:lang w:val="de-DE"/>
              </w:rPr>
              <w:t xml:space="preserve"> Littering jeglicher Art und überall.</w:t>
            </w:r>
          </w:p>
          <w:p w14:paraId="40656719" w14:textId="77777777" w:rsidR="00913492" w:rsidRPr="00913492" w:rsidRDefault="00913492" w:rsidP="00913492">
            <w:pPr>
              <w:ind w:right="-57"/>
              <w:rPr>
                <w:sz w:val="6"/>
                <w:szCs w:val="6"/>
                <w:lang w:val="de-DE"/>
              </w:rPr>
            </w:pPr>
          </w:p>
          <w:p w14:paraId="0D310A5E" w14:textId="77777777" w:rsid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- Trag</w:t>
            </w:r>
            <w:r w:rsidR="00182B77">
              <w:rPr>
                <w:sz w:val="20"/>
                <w:szCs w:val="20"/>
                <w:lang w:val="de-DE"/>
              </w:rPr>
              <w:t>t</w:t>
            </w:r>
            <w:r w:rsidRPr="00913492">
              <w:rPr>
                <w:sz w:val="20"/>
                <w:szCs w:val="20"/>
                <w:lang w:val="de-DE"/>
              </w:rPr>
              <w:t xml:space="preserve"> bitte Sorge zum Heim und dessen Einrichtung.</w:t>
            </w:r>
          </w:p>
          <w:p w14:paraId="2D677B49" w14:textId="77777777" w:rsidR="00913492" w:rsidRPr="00913492" w:rsidRDefault="00913492" w:rsidP="00913492">
            <w:pPr>
              <w:ind w:right="-57"/>
              <w:rPr>
                <w:sz w:val="6"/>
                <w:szCs w:val="6"/>
                <w:lang w:val="de-DE"/>
              </w:rPr>
            </w:pPr>
          </w:p>
          <w:p w14:paraId="75F16FC4" w14:textId="77777777" w:rsid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- Parkiert die Autos auf dem Parkplatz der Saalanlage Bätterkinden.</w:t>
            </w:r>
          </w:p>
          <w:p w14:paraId="4A59A0A6" w14:textId="77777777" w:rsidR="00913492" w:rsidRPr="00913492" w:rsidRDefault="00913492" w:rsidP="00913492">
            <w:pPr>
              <w:ind w:right="-57"/>
              <w:rPr>
                <w:sz w:val="6"/>
                <w:szCs w:val="6"/>
                <w:lang w:val="de-DE"/>
              </w:rPr>
            </w:pPr>
          </w:p>
          <w:p w14:paraId="6B74D040" w14:textId="77777777" w:rsid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- Beachte</w:t>
            </w:r>
            <w:r w:rsidR="00182B77">
              <w:rPr>
                <w:sz w:val="20"/>
                <w:szCs w:val="20"/>
                <w:lang w:val="de-DE"/>
              </w:rPr>
              <w:t>t</w:t>
            </w:r>
            <w:r w:rsidRPr="00913492">
              <w:rPr>
                <w:sz w:val="20"/>
                <w:szCs w:val="20"/>
                <w:lang w:val="de-DE"/>
              </w:rPr>
              <w:t>, dass ab 22.00 Uhr Nachtruhe herrscht und vermeide</w:t>
            </w:r>
            <w:r w:rsidR="00182B77">
              <w:rPr>
                <w:sz w:val="20"/>
                <w:szCs w:val="20"/>
                <w:lang w:val="de-DE"/>
              </w:rPr>
              <w:t>t</w:t>
            </w:r>
            <w:r w:rsidRPr="00913492">
              <w:rPr>
                <w:sz w:val="20"/>
                <w:szCs w:val="20"/>
                <w:lang w:val="de-DE"/>
              </w:rPr>
              <w:t xml:space="preserve"> unnötigen</w:t>
            </w:r>
          </w:p>
          <w:p w14:paraId="7B66202E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</w:t>
            </w:r>
            <w:r w:rsidRPr="00913492">
              <w:rPr>
                <w:sz w:val="20"/>
                <w:szCs w:val="20"/>
                <w:lang w:val="de-DE"/>
              </w:rPr>
              <w:t xml:space="preserve"> Lärm.</w:t>
            </w:r>
          </w:p>
          <w:p w14:paraId="17ED8B82" w14:textId="77777777" w:rsidR="00913492" w:rsidRPr="00913492" w:rsidRDefault="00913492" w:rsidP="00913492">
            <w:pPr>
              <w:ind w:right="-57"/>
              <w:rPr>
                <w:sz w:val="20"/>
                <w:szCs w:val="20"/>
                <w:lang w:val="de-DE"/>
              </w:rPr>
            </w:pPr>
          </w:p>
          <w:p w14:paraId="0F0DCB61" w14:textId="77777777" w:rsidR="00B808F3" w:rsidRDefault="00913492" w:rsidP="00DD4692">
            <w:pPr>
              <w:ind w:right="-57"/>
              <w:rPr>
                <w:sz w:val="20"/>
                <w:szCs w:val="20"/>
                <w:lang w:val="de-DE"/>
              </w:rPr>
            </w:pPr>
            <w:r w:rsidRPr="00913492">
              <w:rPr>
                <w:sz w:val="20"/>
                <w:szCs w:val="20"/>
                <w:lang w:val="de-DE"/>
              </w:rPr>
              <w:t>Wir wünschen einen angenehmen Aufenthalt im „Pfadiheim Landshut. “</w:t>
            </w:r>
          </w:p>
          <w:p w14:paraId="1F3FF0DA" w14:textId="77777777" w:rsidR="00DD4692" w:rsidRDefault="00DD4692" w:rsidP="00DD4692">
            <w:pPr>
              <w:ind w:right="-57"/>
            </w:pPr>
          </w:p>
        </w:tc>
      </w:tr>
    </w:tbl>
    <w:p w14:paraId="068E506A" w14:textId="77777777" w:rsidR="00B808F3" w:rsidRDefault="00B808F3" w:rsidP="00A65D18">
      <w:pPr>
        <w:ind w:right="-57"/>
      </w:pPr>
    </w:p>
    <w:p w14:paraId="1CAFB0C7" w14:textId="77777777" w:rsidR="00913492" w:rsidRDefault="00913492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4"/>
          <w:szCs w:val="20"/>
          <w:lang w:val="de-DE" w:eastAsia="de-CH"/>
        </w:rPr>
      </w:pPr>
    </w:p>
    <w:p w14:paraId="1B1D7399" w14:textId="77777777" w:rsidR="00B2501D" w:rsidRPr="00B2501D" w:rsidRDefault="00833A4C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>
        <w:rPr>
          <w:rFonts w:eastAsia="Times New Roman" w:cs="Times New Roman"/>
          <w:sz w:val="20"/>
          <w:szCs w:val="20"/>
          <w:lang w:val="de-DE" w:eastAsia="de-CH"/>
        </w:rPr>
        <w:t xml:space="preserve">Bitte ein Exemplar des </w:t>
      </w:r>
      <w:r w:rsidR="00B2501D" w:rsidRPr="00B2501D">
        <w:rPr>
          <w:rFonts w:eastAsia="Times New Roman" w:cs="Times New Roman"/>
          <w:sz w:val="20"/>
          <w:szCs w:val="20"/>
          <w:lang w:val="de-DE" w:eastAsia="de-CH"/>
        </w:rPr>
        <w:t>Vertrag</w:t>
      </w:r>
      <w:r>
        <w:rPr>
          <w:rFonts w:eastAsia="Times New Roman" w:cs="Times New Roman"/>
          <w:sz w:val="20"/>
          <w:szCs w:val="20"/>
          <w:lang w:val="de-DE" w:eastAsia="de-CH"/>
        </w:rPr>
        <w:t xml:space="preserve">es vollständig ausgefüllt retournieren </w:t>
      </w:r>
      <w:r w:rsidR="00B2501D" w:rsidRPr="00B2501D">
        <w:rPr>
          <w:rFonts w:eastAsia="Times New Roman" w:cs="Times New Roman"/>
          <w:sz w:val="20"/>
          <w:szCs w:val="20"/>
          <w:lang w:val="de-DE" w:eastAsia="de-CH"/>
        </w:rPr>
        <w:t>an:</w:t>
      </w:r>
    </w:p>
    <w:p w14:paraId="53E87BFD" w14:textId="77777777" w:rsidR="00B2501D" w:rsidRP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</w:p>
    <w:p w14:paraId="18E976B9" w14:textId="77777777" w:rsidR="00B2501D" w:rsidRP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 w:rsidRPr="00B2501D">
        <w:rPr>
          <w:rFonts w:eastAsia="Times New Roman" w:cs="Times New Roman"/>
          <w:sz w:val="20"/>
          <w:szCs w:val="20"/>
          <w:lang w:val="de-DE" w:eastAsia="de-CH"/>
        </w:rPr>
        <w:t>Marcel Hess</w:t>
      </w:r>
    </w:p>
    <w:p w14:paraId="4F7C5A91" w14:textId="77777777" w:rsidR="00B2501D" w:rsidRP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 w:rsidRPr="00B2501D">
        <w:rPr>
          <w:rFonts w:eastAsia="Times New Roman" w:cs="Times New Roman"/>
          <w:sz w:val="20"/>
          <w:szCs w:val="20"/>
          <w:lang w:val="de-DE" w:eastAsia="de-CH"/>
        </w:rPr>
        <w:t>Käsereiweg 12</w:t>
      </w:r>
    </w:p>
    <w:p w14:paraId="70AB51D4" w14:textId="77777777" w:rsidR="00B2501D" w:rsidRP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 w:rsidRPr="00B2501D">
        <w:rPr>
          <w:rFonts w:eastAsia="Times New Roman" w:cs="Times New Roman"/>
          <w:sz w:val="20"/>
          <w:szCs w:val="20"/>
          <w:lang w:val="de-DE" w:eastAsia="de-CH"/>
        </w:rPr>
        <w:t>4573 Lohn-Ammannsegg</w:t>
      </w:r>
    </w:p>
    <w:p w14:paraId="776F1418" w14:textId="77777777" w:rsidR="00B2501D" w:rsidRPr="001D4569" w:rsidRDefault="001D4569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>
        <w:rPr>
          <w:rFonts w:eastAsia="Times New Roman" w:cs="Times New Roman"/>
          <w:sz w:val="20"/>
          <w:szCs w:val="20"/>
          <w:lang w:val="de-DE" w:eastAsia="de-CH"/>
        </w:rPr>
        <w:t>o</w:t>
      </w:r>
      <w:r w:rsidRPr="001D4569">
        <w:rPr>
          <w:rFonts w:eastAsia="Times New Roman" w:cs="Times New Roman"/>
          <w:sz w:val="20"/>
          <w:szCs w:val="20"/>
          <w:lang w:val="de-DE" w:eastAsia="de-CH"/>
        </w:rPr>
        <w:t>der haesu64@bluewin.ch</w:t>
      </w:r>
    </w:p>
    <w:p w14:paraId="7B62D414" w14:textId="77777777" w:rsid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4"/>
          <w:szCs w:val="20"/>
          <w:lang w:val="de-DE" w:eastAsia="de-CH"/>
        </w:rPr>
      </w:pPr>
    </w:p>
    <w:p w14:paraId="196EEABF" w14:textId="77777777" w:rsidR="00B2501D" w:rsidRDefault="00B2501D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4"/>
          <w:szCs w:val="20"/>
          <w:lang w:val="de-DE" w:eastAsia="de-CH"/>
        </w:rPr>
      </w:pPr>
    </w:p>
    <w:p w14:paraId="4F304F04" w14:textId="77777777" w:rsidR="0082110C" w:rsidRPr="0082110C" w:rsidRDefault="0082110C" w:rsidP="00E01E28">
      <w:pPr>
        <w:tabs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 w:rsidRPr="0082110C">
        <w:rPr>
          <w:rFonts w:eastAsia="Times New Roman" w:cs="Times New Roman"/>
          <w:sz w:val="20"/>
          <w:szCs w:val="20"/>
          <w:lang w:val="de-DE" w:eastAsia="de-CH"/>
        </w:rPr>
        <w:t>Ort:</w:t>
      </w:r>
      <w:r w:rsidRPr="0082110C">
        <w:rPr>
          <w:rFonts w:eastAsia="Times New Roman" w:cs="Times New Roman"/>
          <w:sz w:val="20"/>
          <w:szCs w:val="20"/>
          <w:lang w:val="de-DE" w:eastAsia="de-CH"/>
        </w:rPr>
        <w:tab/>
        <w:t>Datum:</w:t>
      </w:r>
    </w:p>
    <w:p w14:paraId="0B543E0C" w14:textId="77777777" w:rsidR="0082110C" w:rsidRDefault="001975FB" w:rsidP="00E01E28">
      <w:pPr>
        <w:tabs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b/>
          <w:bCs/>
          <w:sz w:val="20"/>
          <w:szCs w:val="20"/>
          <w:lang w:val="de-DE" w:eastAsia="de-CH"/>
        </w:rPr>
      </w:pP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instrText xml:space="preserve"> FORMTEXT </w:instrText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separate"/>
      </w:r>
      <w:r w:rsidR="00AC2132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AC2132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AC2132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AC2132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AC2132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end"/>
      </w:r>
      <w:bookmarkEnd w:id="0"/>
      <w:r w:rsidR="0082110C" w:rsidRPr="0082110C">
        <w:rPr>
          <w:rFonts w:eastAsia="Times New Roman" w:cs="Times New Roman"/>
          <w:b/>
          <w:bCs/>
          <w:sz w:val="20"/>
          <w:szCs w:val="20"/>
          <w:lang w:val="de-DE" w:eastAsia="de-CH"/>
        </w:rPr>
        <w:tab/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" w:name="Text13"/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instrText xml:space="preserve"> FORMTEXT </w:instrText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separate"/>
      </w:r>
      <w:r w:rsidR="002461CF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2461CF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2461CF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2461CF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 w:rsidR="002461CF">
        <w:rPr>
          <w:rFonts w:eastAsia="Times New Roman" w:cs="Times New Roman"/>
          <w:b/>
          <w:bCs/>
          <w:sz w:val="20"/>
          <w:szCs w:val="20"/>
          <w:lang w:val="de-DE" w:eastAsia="de-CH"/>
        </w:rPr>
        <w:t> </w:t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fldChar w:fldCharType="end"/>
      </w:r>
      <w:bookmarkEnd w:id="1"/>
    </w:p>
    <w:p w14:paraId="39DD13EC" w14:textId="77777777" w:rsidR="00E01E28" w:rsidRPr="0082110C" w:rsidRDefault="00E01E28" w:rsidP="00E01E28">
      <w:pPr>
        <w:tabs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</w:p>
    <w:p w14:paraId="71521C19" w14:textId="77777777" w:rsidR="00913492" w:rsidRPr="0082110C" w:rsidRDefault="0082110C" w:rsidP="00E01E28">
      <w:pPr>
        <w:tabs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sz w:val="20"/>
          <w:szCs w:val="20"/>
          <w:lang w:val="de-DE" w:eastAsia="de-CH"/>
        </w:rPr>
      </w:pPr>
      <w:r w:rsidRPr="0082110C">
        <w:rPr>
          <w:rFonts w:eastAsia="Times New Roman" w:cs="Times New Roman"/>
          <w:sz w:val="20"/>
          <w:szCs w:val="20"/>
          <w:lang w:val="de-DE" w:eastAsia="de-CH"/>
        </w:rPr>
        <w:t>Der Mieter:</w:t>
      </w:r>
      <w:r w:rsidRPr="0082110C">
        <w:rPr>
          <w:rFonts w:eastAsia="Times New Roman" w:cs="Times New Roman"/>
          <w:sz w:val="20"/>
          <w:szCs w:val="20"/>
          <w:lang w:val="de-DE" w:eastAsia="de-CH"/>
        </w:rPr>
        <w:tab/>
        <w:t>Der Vermieter:</w:t>
      </w:r>
    </w:p>
    <w:p w14:paraId="760CE357" w14:textId="77777777" w:rsidR="00DD4692" w:rsidRPr="00CB60BF" w:rsidRDefault="00CB60BF" w:rsidP="00E01E28">
      <w:pPr>
        <w:tabs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sz w:val="36"/>
          <w:szCs w:val="36"/>
          <w:lang w:val="de-DE" w:eastAsia="de-CH"/>
        </w:rPr>
      </w:pPr>
      <w:r w:rsidRPr="00CB60BF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30801DD" wp14:editId="2014766B">
            <wp:simplePos x="0" y="0"/>
            <wp:positionH relativeFrom="column">
              <wp:posOffset>2324100</wp:posOffset>
            </wp:positionH>
            <wp:positionV relativeFrom="paragraph">
              <wp:posOffset>8890</wp:posOffset>
            </wp:positionV>
            <wp:extent cx="1430655" cy="53975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7A6EF9" w14:textId="77777777" w:rsidR="00DD4692" w:rsidRPr="0082110C" w:rsidRDefault="0082110C" w:rsidP="00E01E28">
      <w:pPr>
        <w:tabs>
          <w:tab w:val="left" w:pos="2694"/>
          <w:tab w:val="left" w:pos="3828"/>
        </w:tabs>
        <w:overflowPunct w:val="0"/>
        <w:autoSpaceDE w:val="0"/>
        <w:autoSpaceDN w:val="0"/>
        <w:adjustRightInd w:val="0"/>
        <w:rPr>
          <w:rFonts w:eastAsia="Times New Roman" w:cs="Times New Roman"/>
          <w:b/>
          <w:bCs/>
          <w:sz w:val="20"/>
          <w:szCs w:val="20"/>
          <w:lang w:val="de-DE" w:eastAsia="de-CH"/>
        </w:rPr>
      </w:pPr>
      <w:r w:rsidRPr="0082110C">
        <w:rPr>
          <w:rFonts w:eastAsia="Times New Roman" w:cs="Times New Roman"/>
          <w:b/>
          <w:bCs/>
          <w:sz w:val="20"/>
          <w:szCs w:val="20"/>
          <w:lang w:val="de-DE" w:eastAsia="de-CH"/>
        </w:rPr>
        <w:t>…………………………..</w:t>
      </w:r>
      <w:r>
        <w:rPr>
          <w:rFonts w:eastAsia="Times New Roman" w:cs="Times New Roman"/>
          <w:b/>
          <w:bCs/>
          <w:sz w:val="20"/>
          <w:szCs w:val="20"/>
          <w:lang w:val="de-DE" w:eastAsia="de-CH"/>
        </w:rPr>
        <w:t>………..</w:t>
      </w:r>
      <w:r w:rsidR="00CB60BF">
        <w:rPr>
          <w:rFonts w:eastAsia="Times New Roman" w:cs="Times New Roman"/>
          <w:b/>
          <w:bCs/>
          <w:sz w:val="20"/>
          <w:szCs w:val="20"/>
          <w:lang w:val="de-DE" w:eastAsia="de-CH"/>
        </w:rPr>
        <w:t xml:space="preserve">                 </w:t>
      </w:r>
    </w:p>
    <w:p w14:paraId="5F0035B9" w14:textId="77777777" w:rsidR="00B808F3" w:rsidRPr="00B808F3" w:rsidRDefault="00B808F3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4"/>
          <w:szCs w:val="20"/>
          <w:lang w:val="de-DE" w:eastAsia="de-CH"/>
        </w:rPr>
      </w:pPr>
      <w:r>
        <w:rPr>
          <w:rFonts w:eastAsia="Times New Roman" w:cs="Times New Roman"/>
          <w:b/>
          <w:noProof/>
          <w:sz w:val="28"/>
          <w:szCs w:val="28"/>
          <w:lang w:val="de-DE" w:eastAsia="de-CH"/>
        </w:rPr>
        <w:drawing>
          <wp:anchor distT="0" distB="0" distL="114300" distR="114300" simplePos="0" relativeHeight="251658240" behindDoc="1" locked="0" layoutInCell="1" allowOverlap="1" wp14:anchorId="12006E2D" wp14:editId="76D4599C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353185" cy="1268095"/>
            <wp:effectExtent l="0" t="0" r="0" b="8255"/>
            <wp:wrapTight wrapText="bothSides">
              <wp:wrapPolygon edited="0">
                <wp:start x="0" y="0"/>
                <wp:lineTo x="0" y="21416"/>
                <wp:lineTo x="21286" y="21416"/>
                <wp:lineTo x="21286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808F3">
        <w:rPr>
          <w:rFonts w:eastAsia="Times New Roman" w:cs="Times New Roman"/>
          <w:sz w:val="24"/>
          <w:szCs w:val="20"/>
          <w:lang w:val="de-DE" w:eastAsia="de-CH"/>
        </w:rPr>
        <w:t>Pfadfinderabteilung Landshut</w:t>
      </w:r>
    </w:p>
    <w:p w14:paraId="2619F04C" w14:textId="77777777" w:rsidR="00B808F3" w:rsidRPr="00B808F3" w:rsidRDefault="00B808F3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24"/>
          <w:szCs w:val="20"/>
          <w:u w:val="single"/>
          <w:lang w:val="de-DE" w:eastAsia="de-CH"/>
        </w:rPr>
      </w:pPr>
      <w:r w:rsidRPr="00B808F3">
        <w:rPr>
          <w:rFonts w:eastAsia="Times New Roman" w:cs="Times New Roman"/>
          <w:sz w:val="24"/>
          <w:szCs w:val="20"/>
          <w:lang w:val="de-DE" w:eastAsia="de-CH"/>
        </w:rPr>
        <w:t xml:space="preserve">3315 </w:t>
      </w:r>
      <w:r w:rsidRPr="00B808F3">
        <w:rPr>
          <w:rFonts w:eastAsia="Times New Roman" w:cs="Times New Roman"/>
          <w:sz w:val="24"/>
          <w:szCs w:val="20"/>
          <w:u w:val="single"/>
          <w:lang w:val="de-DE" w:eastAsia="de-CH"/>
        </w:rPr>
        <w:t>Bätterkinden</w:t>
      </w:r>
    </w:p>
    <w:p w14:paraId="4C245146" w14:textId="77777777" w:rsidR="00B808F3" w:rsidRPr="00B808F3" w:rsidRDefault="00B808F3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14"/>
          <w:szCs w:val="20"/>
          <w:lang w:val="de-DE" w:eastAsia="de-CH"/>
        </w:rPr>
      </w:pPr>
    </w:p>
    <w:p w14:paraId="284ED714" w14:textId="77777777" w:rsidR="00B808F3" w:rsidRPr="00B808F3" w:rsidRDefault="00B808F3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sz w:val="14"/>
          <w:szCs w:val="20"/>
          <w:lang w:val="de-DE" w:eastAsia="de-CH"/>
        </w:rPr>
      </w:pPr>
    </w:p>
    <w:p w14:paraId="739DDC46" w14:textId="77777777" w:rsidR="00B808F3" w:rsidRPr="00B808F3" w:rsidRDefault="00B808F3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b/>
          <w:sz w:val="52"/>
          <w:szCs w:val="20"/>
          <w:lang w:val="de-DE" w:eastAsia="de-CH"/>
        </w:rPr>
      </w:pPr>
      <w:r w:rsidRPr="00B808F3">
        <w:rPr>
          <w:rFonts w:eastAsia="Times New Roman" w:cs="Times New Roman"/>
          <w:b/>
          <w:sz w:val="52"/>
          <w:szCs w:val="20"/>
          <w:lang w:val="de-DE" w:eastAsia="de-CH"/>
        </w:rPr>
        <w:t>MIETVERTRAG</w:t>
      </w:r>
    </w:p>
    <w:p w14:paraId="0A186A9C" w14:textId="77777777" w:rsidR="00B808F3" w:rsidRPr="00B808F3" w:rsidRDefault="00182B77" w:rsidP="00B808F3">
      <w:pPr>
        <w:overflowPunct w:val="0"/>
        <w:autoSpaceDE w:val="0"/>
        <w:autoSpaceDN w:val="0"/>
        <w:adjustRightInd w:val="0"/>
        <w:rPr>
          <w:rFonts w:eastAsia="Times New Roman" w:cs="Times New Roman"/>
          <w:b/>
          <w:sz w:val="28"/>
          <w:szCs w:val="28"/>
          <w:lang w:val="de-DE" w:eastAsia="de-CH"/>
        </w:rPr>
      </w:pPr>
      <w:r>
        <w:rPr>
          <w:rFonts w:eastAsia="Times New Roman" w:cs="Times New Roman"/>
          <w:b/>
          <w:sz w:val="28"/>
          <w:szCs w:val="28"/>
          <w:lang w:val="de-DE" w:eastAsia="de-CH"/>
        </w:rPr>
        <w:t>f</w:t>
      </w:r>
      <w:r w:rsidR="00B808F3" w:rsidRPr="00B808F3">
        <w:rPr>
          <w:rFonts w:eastAsia="Times New Roman" w:cs="Times New Roman"/>
          <w:b/>
          <w:sz w:val="28"/>
          <w:szCs w:val="28"/>
          <w:lang w:val="de-DE" w:eastAsia="de-CH"/>
        </w:rPr>
        <w:t>ür das Heim der Pfadi Landshut</w:t>
      </w:r>
    </w:p>
    <w:p w14:paraId="65BE9BD7" w14:textId="77777777" w:rsidR="00B808F3" w:rsidRDefault="00B808F3" w:rsidP="00A65D18">
      <w:pPr>
        <w:ind w:right="-57"/>
      </w:pPr>
    </w:p>
    <w:p w14:paraId="5C6D77A5" w14:textId="77777777" w:rsidR="00756449" w:rsidRDefault="00756449" w:rsidP="00A65D18">
      <w:pPr>
        <w:ind w:right="-57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08"/>
      </w:tblGrid>
      <w:tr w:rsidR="005A118E" w14:paraId="0CAD0705" w14:textId="77777777" w:rsidTr="005A118E">
        <w:tc>
          <w:tcPr>
            <w:tcW w:w="7335" w:type="dxa"/>
          </w:tcPr>
          <w:p w14:paraId="6E93EE66" w14:textId="77777777" w:rsidR="005A118E" w:rsidRDefault="005A118E" w:rsidP="005A118E">
            <w:pPr>
              <w:ind w:right="-57"/>
            </w:pPr>
          </w:p>
          <w:p w14:paraId="3C2DA9C1" w14:textId="77777777" w:rsidR="005C5E4F" w:rsidRPr="005C5E4F" w:rsidRDefault="005C5E4F" w:rsidP="005C5E4F">
            <w:pPr>
              <w:ind w:right="-57"/>
              <w:rPr>
                <w:b/>
                <w:bCs/>
                <w:i/>
                <w:iCs/>
                <w:sz w:val="20"/>
                <w:szCs w:val="20"/>
              </w:rPr>
            </w:pPr>
            <w:r w:rsidRPr="005C5E4F">
              <w:rPr>
                <w:b/>
                <w:bCs/>
                <w:sz w:val="20"/>
                <w:szCs w:val="20"/>
                <w:u w:val="single"/>
              </w:rPr>
              <w:t>Vermieter</w:t>
            </w:r>
            <w:r w:rsidRPr="005C5E4F">
              <w:rPr>
                <w:b/>
                <w:bCs/>
                <w:sz w:val="20"/>
                <w:szCs w:val="20"/>
              </w:rPr>
              <w:t>:</w:t>
            </w:r>
            <w:r w:rsidRPr="005C5E4F">
              <w:rPr>
                <w:b/>
                <w:bCs/>
                <w:sz w:val="20"/>
                <w:szCs w:val="20"/>
              </w:rPr>
              <w:tab/>
            </w:r>
            <w:r w:rsidRPr="005C5E4F">
              <w:rPr>
                <w:b/>
                <w:bCs/>
                <w:i/>
                <w:iCs/>
                <w:sz w:val="20"/>
                <w:szCs w:val="20"/>
              </w:rPr>
              <w:t>Pfadfinderabteilung LANDSHUT, 3315 Bätterkinden</w:t>
            </w:r>
          </w:p>
          <w:p w14:paraId="3ED61DC4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3740BB13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  <w:r w:rsidRPr="005C5E4F">
              <w:rPr>
                <w:b/>
                <w:bCs/>
                <w:sz w:val="20"/>
                <w:szCs w:val="20"/>
                <w:u w:val="single"/>
              </w:rPr>
              <w:t>Mieter</w:t>
            </w:r>
            <w:r w:rsidRPr="005C5E4F">
              <w:rPr>
                <w:b/>
                <w:bCs/>
                <w:sz w:val="20"/>
                <w:szCs w:val="20"/>
              </w:rPr>
              <w:t xml:space="preserve"> (Organisation):</w:t>
            </w:r>
            <w:r w:rsidRPr="005C5E4F">
              <w:rPr>
                <w:sz w:val="20"/>
                <w:szCs w:val="20"/>
              </w:rPr>
              <w:t xml:space="preserve"> </w:t>
            </w:r>
            <w:r w:rsidR="00D235F4">
              <w:rPr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" w:name="Text30"/>
            <w:r w:rsidR="00D235F4">
              <w:rPr>
                <w:sz w:val="20"/>
                <w:szCs w:val="20"/>
              </w:rPr>
              <w:instrText xml:space="preserve"> FORMTEXT </w:instrText>
            </w:r>
            <w:r w:rsidR="00D235F4">
              <w:rPr>
                <w:sz w:val="20"/>
                <w:szCs w:val="20"/>
              </w:rPr>
            </w:r>
            <w:r w:rsidR="00D235F4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D235F4">
              <w:rPr>
                <w:sz w:val="20"/>
                <w:szCs w:val="20"/>
              </w:rPr>
              <w:fldChar w:fldCharType="end"/>
            </w:r>
            <w:bookmarkEnd w:id="2"/>
          </w:p>
          <w:p w14:paraId="49559DB2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748F8EAD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  <w:r w:rsidRPr="005C5E4F">
              <w:rPr>
                <w:sz w:val="20"/>
                <w:szCs w:val="20"/>
              </w:rPr>
              <w:t>Name</w:t>
            </w:r>
            <w:r w:rsidRPr="005C5E4F">
              <w:rPr>
                <w:sz w:val="20"/>
                <w:szCs w:val="20"/>
              </w:rPr>
              <w:tab/>
            </w:r>
            <w:r w:rsidRPr="005C5E4F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3"/>
          </w:p>
          <w:p w14:paraId="42617AF5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30B6E970" w14:textId="77777777" w:rsidR="000C217F" w:rsidRDefault="005C5E4F" w:rsidP="005C5E4F">
            <w:pPr>
              <w:ind w:right="-57"/>
              <w:rPr>
                <w:sz w:val="20"/>
                <w:szCs w:val="20"/>
              </w:rPr>
            </w:pPr>
            <w:r w:rsidRPr="005C5E4F">
              <w:rPr>
                <w:sz w:val="20"/>
                <w:szCs w:val="20"/>
              </w:rPr>
              <w:t>Vorname</w:t>
            </w:r>
            <w:r w:rsidRPr="005C5E4F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4"/>
          </w:p>
          <w:p w14:paraId="74263EC2" w14:textId="77777777" w:rsidR="000C217F" w:rsidRPr="005C5E4F" w:rsidRDefault="000C217F" w:rsidP="005C5E4F">
            <w:pPr>
              <w:ind w:right="-57"/>
              <w:rPr>
                <w:sz w:val="20"/>
                <w:szCs w:val="20"/>
              </w:rPr>
            </w:pPr>
          </w:p>
          <w:p w14:paraId="7A4286D8" w14:textId="77777777" w:rsidR="005C5E4F" w:rsidRPr="001975FB" w:rsidRDefault="005C5E4F" w:rsidP="005C5E4F">
            <w:pPr>
              <w:ind w:right="-57"/>
              <w:rPr>
                <w:sz w:val="20"/>
                <w:szCs w:val="20"/>
              </w:rPr>
            </w:pPr>
            <w:r w:rsidRPr="001975FB">
              <w:rPr>
                <w:sz w:val="20"/>
                <w:szCs w:val="20"/>
              </w:rPr>
              <w:t>Strasse</w:t>
            </w:r>
            <w:r w:rsidRPr="001975FB">
              <w:rPr>
                <w:sz w:val="20"/>
                <w:szCs w:val="20"/>
              </w:rPr>
              <w:tab/>
            </w:r>
            <w:r w:rsidRPr="001975FB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5"/>
          </w:p>
          <w:p w14:paraId="653BFBBC" w14:textId="77777777" w:rsidR="005C5E4F" w:rsidRPr="001975FB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49355175" w14:textId="77777777" w:rsidR="005C5E4F" w:rsidRPr="001975FB" w:rsidRDefault="005C5E4F" w:rsidP="000C217F">
            <w:pPr>
              <w:ind w:right="-57"/>
              <w:rPr>
                <w:sz w:val="20"/>
                <w:szCs w:val="20"/>
              </w:rPr>
            </w:pPr>
            <w:r w:rsidRPr="001975FB">
              <w:rPr>
                <w:sz w:val="20"/>
                <w:szCs w:val="20"/>
              </w:rPr>
              <w:t>PLZ/Ort</w:t>
            </w:r>
            <w:r w:rsidRPr="001975FB">
              <w:rPr>
                <w:sz w:val="20"/>
                <w:szCs w:val="20"/>
              </w:rPr>
              <w:tab/>
            </w:r>
            <w:r w:rsidRPr="001975FB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6"/>
          </w:p>
          <w:p w14:paraId="1D82E081" w14:textId="77777777" w:rsidR="005C5E4F" w:rsidRPr="001975FB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40EB7706" w14:textId="77777777" w:rsidR="005C5E4F" w:rsidRPr="005C5E4F" w:rsidRDefault="005C5E4F" w:rsidP="000C217F">
            <w:pPr>
              <w:ind w:right="-57"/>
              <w:rPr>
                <w:sz w:val="20"/>
                <w:szCs w:val="20"/>
              </w:rPr>
            </w:pPr>
            <w:r w:rsidRPr="005C5E4F">
              <w:rPr>
                <w:sz w:val="20"/>
                <w:szCs w:val="20"/>
              </w:rPr>
              <w:t>Handy</w:t>
            </w:r>
            <w:r w:rsidRPr="005C5E4F">
              <w:rPr>
                <w:sz w:val="20"/>
                <w:szCs w:val="20"/>
              </w:rPr>
              <w:tab/>
            </w:r>
            <w:r w:rsidRPr="005C5E4F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7"/>
            <w:r w:rsidR="000C217F">
              <w:rPr>
                <w:sz w:val="20"/>
                <w:szCs w:val="20"/>
              </w:rPr>
              <w:t xml:space="preserve">                    Tel. Fest.</w:t>
            </w:r>
            <w:r w:rsidR="000C217F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 w:rsidR="000C217F">
              <w:rPr>
                <w:sz w:val="20"/>
                <w:szCs w:val="20"/>
              </w:rPr>
              <w:instrText xml:space="preserve"> FORMTEXT </w:instrText>
            </w:r>
            <w:r w:rsidR="000C217F">
              <w:rPr>
                <w:sz w:val="20"/>
                <w:szCs w:val="20"/>
              </w:rPr>
            </w:r>
            <w:r w:rsidR="000C217F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0C217F">
              <w:rPr>
                <w:sz w:val="20"/>
                <w:szCs w:val="20"/>
              </w:rPr>
              <w:fldChar w:fldCharType="end"/>
            </w:r>
            <w:bookmarkEnd w:id="8"/>
          </w:p>
          <w:p w14:paraId="244209EE" w14:textId="77777777" w:rsidR="005C5E4F" w:rsidRPr="005C5E4F" w:rsidRDefault="005C5E4F" w:rsidP="005C5E4F">
            <w:pPr>
              <w:ind w:right="-57"/>
              <w:rPr>
                <w:sz w:val="20"/>
                <w:szCs w:val="20"/>
              </w:rPr>
            </w:pPr>
          </w:p>
          <w:p w14:paraId="1483C6C1" w14:textId="77777777" w:rsidR="005C5E4F" w:rsidRPr="005C5E4F" w:rsidRDefault="005C5E4F" w:rsidP="00AC5957">
            <w:pPr>
              <w:ind w:right="-57"/>
              <w:rPr>
                <w:sz w:val="20"/>
                <w:szCs w:val="20"/>
              </w:rPr>
            </w:pPr>
            <w:r w:rsidRPr="005C5E4F">
              <w:rPr>
                <w:sz w:val="20"/>
                <w:szCs w:val="20"/>
              </w:rPr>
              <w:t>Mail-Adresse</w:t>
            </w:r>
            <w:r w:rsidR="00AC5957">
              <w:rPr>
                <w:sz w:val="20"/>
                <w:szCs w:val="20"/>
              </w:rPr>
              <w:tab/>
            </w:r>
            <w:r w:rsidR="0008504E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="0008504E">
              <w:rPr>
                <w:sz w:val="20"/>
                <w:szCs w:val="20"/>
              </w:rPr>
              <w:instrText xml:space="preserve"> FORMTEXT </w:instrText>
            </w:r>
            <w:r w:rsidR="0008504E">
              <w:rPr>
                <w:sz w:val="20"/>
                <w:szCs w:val="20"/>
              </w:rPr>
            </w:r>
            <w:r w:rsidR="0008504E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08504E">
              <w:rPr>
                <w:sz w:val="20"/>
                <w:szCs w:val="20"/>
              </w:rPr>
              <w:fldChar w:fldCharType="end"/>
            </w:r>
            <w:bookmarkEnd w:id="9"/>
          </w:p>
          <w:p w14:paraId="1E6CA50B" w14:textId="77777777" w:rsidR="005A118E" w:rsidRDefault="005A118E" w:rsidP="00AB078B">
            <w:pPr>
              <w:ind w:right="-57"/>
              <w:rPr>
                <w:sz w:val="20"/>
                <w:szCs w:val="20"/>
              </w:rPr>
            </w:pPr>
          </w:p>
          <w:p w14:paraId="4904630C" w14:textId="77777777" w:rsidR="00AC5957" w:rsidRPr="00295934" w:rsidRDefault="00AC5957" w:rsidP="00AC5957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Geb. Datum</w:t>
            </w:r>
            <w:r w:rsidR="00C2459A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10"/>
          </w:p>
          <w:p w14:paraId="4858AB36" w14:textId="77777777" w:rsidR="00AB078B" w:rsidRDefault="00AB078B" w:rsidP="005A118E">
            <w:pPr>
              <w:ind w:right="-57"/>
            </w:pPr>
          </w:p>
        </w:tc>
      </w:tr>
    </w:tbl>
    <w:p w14:paraId="64F2FA78" w14:textId="77777777" w:rsidR="00756449" w:rsidRDefault="00756449" w:rsidP="00A65D18">
      <w:pPr>
        <w:ind w:right="-57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08"/>
      </w:tblGrid>
      <w:tr w:rsidR="00756449" w14:paraId="05580239" w14:textId="77777777" w:rsidTr="00756449">
        <w:tc>
          <w:tcPr>
            <w:tcW w:w="7208" w:type="dxa"/>
          </w:tcPr>
          <w:p w14:paraId="587FBB83" w14:textId="77777777" w:rsidR="00756449" w:rsidRDefault="00756449" w:rsidP="00756449">
            <w:pPr>
              <w:ind w:right="-57"/>
              <w:rPr>
                <w:b/>
                <w:bCs/>
                <w:color w:val="C00000"/>
                <w:sz w:val="18"/>
                <w:szCs w:val="18"/>
              </w:rPr>
            </w:pPr>
          </w:p>
          <w:p w14:paraId="37497C56" w14:textId="77777777" w:rsidR="00756449" w:rsidRPr="0053597F" w:rsidRDefault="00756449" w:rsidP="00756449">
            <w:pPr>
              <w:ind w:right="-57"/>
              <w:rPr>
                <w:color w:val="C00000"/>
                <w:sz w:val="20"/>
                <w:szCs w:val="20"/>
              </w:rPr>
            </w:pPr>
            <w:r w:rsidRPr="0053597F">
              <w:rPr>
                <w:color w:val="C00000"/>
                <w:sz w:val="20"/>
                <w:szCs w:val="20"/>
              </w:rPr>
              <w:t>Bitte beachte folgendes vor dem Mietantritt:</w:t>
            </w:r>
          </w:p>
          <w:p w14:paraId="1933D0BA" w14:textId="77777777" w:rsidR="00756449" w:rsidRPr="007C6DE5" w:rsidRDefault="00756449" w:rsidP="00756449">
            <w:pPr>
              <w:ind w:right="-57"/>
              <w:rPr>
                <w:sz w:val="10"/>
                <w:szCs w:val="10"/>
              </w:rPr>
            </w:pPr>
          </w:p>
          <w:p w14:paraId="73DB2F1B" w14:textId="77777777" w:rsidR="002A5608" w:rsidRDefault="00756449" w:rsidP="00756449">
            <w:pPr>
              <w:ind w:right="-57"/>
              <w:rPr>
                <w:sz w:val="20"/>
                <w:szCs w:val="20"/>
              </w:rPr>
            </w:pPr>
            <w:r w:rsidRPr="007C6DE5">
              <w:rPr>
                <w:sz w:val="20"/>
                <w:szCs w:val="20"/>
              </w:rPr>
              <w:t xml:space="preserve">- Dier Matratzen </w:t>
            </w:r>
            <w:r w:rsidR="002A5608">
              <w:rPr>
                <w:sz w:val="20"/>
                <w:szCs w:val="20"/>
              </w:rPr>
              <w:t>dürfen</w:t>
            </w:r>
            <w:r w:rsidR="0053597F">
              <w:rPr>
                <w:sz w:val="20"/>
                <w:szCs w:val="20"/>
              </w:rPr>
              <w:t xml:space="preserve"> </w:t>
            </w:r>
            <w:r w:rsidRPr="007C6DE5">
              <w:rPr>
                <w:sz w:val="20"/>
                <w:szCs w:val="20"/>
              </w:rPr>
              <w:t xml:space="preserve">mit </w:t>
            </w:r>
            <w:r w:rsidR="0053597F">
              <w:rPr>
                <w:sz w:val="20"/>
                <w:szCs w:val="20"/>
              </w:rPr>
              <w:t xml:space="preserve">mitgebrachten </w:t>
            </w:r>
            <w:r w:rsidRPr="007C6DE5">
              <w:rPr>
                <w:sz w:val="20"/>
                <w:szCs w:val="20"/>
              </w:rPr>
              <w:t>Fixleintüchern bezogen werde</w:t>
            </w:r>
            <w:r w:rsidR="002A5608">
              <w:rPr>
                <w:sz w:val="20"/>
                <w:szCs w:val="20"/>
              </w:rPr>
              <w:t>n, die</w:t>
            </w:r>
          </w:p>
          <w:p w14:paraId="3AAB2036" w14:textId="77777777" w:rsidR="00756449" w:rsidRPr="007C6DE5" w:rsidRDefault="002A5608" w:rsidP="0075644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Heimverwaltung stellt keine zur Verfügung</w:t>
            </w:r>
            <w:r w:rsidR="00756449" w:rsidRPr="007C6DE5">
              <w:rPr>
                <w:sz w:val="20"/>
                <w:szCs w:val="20"/>
              </w:rPr>
              <w:t>.</w:t>
            </w:r>
          </w:p>
          <w:p w14:paraId="51FF85C4" w14:textId="77777777" w:rsidR="00756449" w:rsidRPr="007C6DE5" w:rsidRDefault="00756449" w:rsidP="00756449">
            <w:pPr>
              <w:ind w:right="-57"/>
              <w:rPr>
                <w:sz w:val="10"/>
                <w:szCs w:val="10"/>
              </w:rPr>
            </w:pPr>
          </w:p>
          <w:p w14:paraId="52BB9B5A" w14:textId="77777777" w:rsidR="007C6DE5" w:rsidRDefault="00756449" w:rsidP="00756449">
            <w:pPr>
              <w:ind w:right="-57"/>
              <w:rPr>
                <w:sz w:val="20"/>
                <w:szCs w:val="20"/>
              </w:rPr>
            </w:pPr>
            <w:r w:rsidRPr="007C6DE5">
              <w:rPr>
                <w:sz w:val="20"/>
                <w:szCs w:val="20"/>
              </w:rPr>
              <w:t xml:space="preserve">- Aus hygienischen Gründen werden keine Kissen abgegeben. Es dürfen </w:t>
            </w:r>
          </w:p>
          <w:p w14:paraId="02439BCC" w14:textId="77777777" w:rsidR="00756449" w:rsidRPr="007C6DE5" w:rsidRDefault="007C6DE5" w:rsidP="0075644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756449" w:rsidRPr="007C6DE5">
              <w:rPr>
                <w:sz w:val="20"/>
                <w:szCs w:val="20"/>
              </w:rPr>
              <w:t>eigene mitgebracht werden</w:t>
            </w:r>
            <w:r w:rsidR="00182B77">
              <w:rPr>
                <w:sz w:val="20"/>
                <w:szCs w:val="20"/>
              </w:rPr>
              <w:t>.</w:t>
            </w:r>
          </w:p>
          <w:p w14:paraId="76BC9B40" w14:textId="77777777" w:rsidR="00756449" w:rsidRPr="007C6DE5" w:rsidRDefault="00756449" w:rsidP="00756449">
            <w:pPr>
              <w:ind w:right="-57"/>
              <w:rPr>
                <w:sz w:val="10"/>
                <w:szCs w:val="10"/>
              </w:rPr>
            </w:pPr>
          </w:p>
          <w:p w14:paraId="3C9CE4A8" w14:textId="77777777" w:rsidR="00940D8B" w:rsidRDefault="00756449" w:rsidP="00756449">
            <w:pPr>
              <w:ind w:right="-57"/>
              <w:rPr>
                <w:sz w:val="20"/>
                <w:szCs w:val="20"/>
              </w:rPr>
            </w:pPr>
            <w:r w:rsidRPr="007C6DE5">
              <w:rPr>
                <w:sz w:val="20"/>
                <w:szCs w:val="20"/>
              </w:rPr>
              <w:t xml:space="preserve">- </w:t>
            </w:r>
            <w:r w:rsidR="00940D8B">
              <w:rPr>
                <w:sz w:val="20"/>
                <w:szCs w:val="20"/>
              </w:rPr>
              <w:t>Wir bitten die Mieter, den Abfall zu trennen. Glas, Pet, Blech etc. muss durch</w:t>
            </w:r>
          </w:p>
          <w:p w14:paraId="69FCDBEB" w14:textId="77777777" w:rsidR="00940D8B" w:rsidRDefault="00940D8B" w:rsidP="0075644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die Mieter entsorgt werden. Der Hausmüll kann gegen Gebühr im </w:t>
            </w:r>
          </w:p>
          <w:p w14:paraId="248DACE0" w14:textId="77777777" w:rsidR="00756449" w:rsidRPr="007C6DE5" w:rsidRDefault="00940D8B" w:rsidP="0075644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Heim-Container entsorgt werden.</w:t>
            </w:r>
            <w:r w:rsidR="00756449" w:rsidRPr="007C6DE5">
              <w:rPr>
                <w:sz w:val="20"/>
                <w:szCs w:val="20"/>
              </w:rPr>
              <w:t xml:space="preserve"> </w:t>
            </w:r>
          </w:p>
          <w:p w14:paraId="6A2DD36E" w14:textId="77777777" w:rsidR="00756449" w:rsidRPr="007C6DE5" w:rsidRDefault="00756449" w:rsidP="00756449">
            <w:pPr>
              <w:ind w:right="-57"/>
              <w:rPr>
                <w:sz w:val="10"/>
                <w:szCs w:val="10"/>
              </w:rPr>
            </w:pPr>
          </w:p>
          <w:p w14:paraId="7B151CCB" w14:textId="77777777" w:rsidR="00756449" w:rsidRPr="007C6DE5" w:rsidRDefault="00756449" w:rsidP="00756449">
            <w:pPr>
              <w:ind w:right="-57"/>
              <w:rPr>
                <w:sz w:val="20"/>
                <w:szCs w:val="20"/>
              </w:rPr>
            </w:pPr>
            <w:r w:rsidRPr="007C6DE5">
              <w:rPr>
                <w:sz w:val="20"/>
                <w:szCs w:val="20"/>
              </w:rPr>
              <w:t>- Es dürfen keine Lebensmittel im Heim zurückgelassen werden.</w:t>
            </w:r>
          </w:p>
          <w:p w14:paraId="73FE7EEB" w14:textId="77777777" w:rsidR="00756449" w:rsidRDefault="00756449" w:rsidP="00756449">
            <w:pPr>
              <w:ind w:right="-57"/>
            </w:pPr>
          </w:p>
        </w:tc>
      </w:tr>
      <w:tr w:rsidR="00756449" w14:paraId="72092D57" w14:textId="77777777" w:rsidTr="00CD7AB6">
        <w:trPr>
          <w:trHeight w:val="9773"/>
        </w:trPr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FA22" w14:textId="77777777" w:rsidR="00CD7AB6" w:rsidRPr="0053597F" w:rsidRDefault="00CD7AB6" w:rsidP="00CD7AB6">
            <w:pPr>
              <w:ind w:right="-57"/>
              <w:rPr>
                <w:sz w:val="20"/>
                <w:szCs w:val="20"/>
                <w:lang w:val="de-DE"/>
              </w:rPr>
            </w:pPr>
          </w:p>
          <w:p w14:paraId="42DDB162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6A3816">
              <w:rPr>
                <w:b/>
                <w:bCs/>
                <w:color w:val="EE0000"/>
                <w:sz w:val="20"/>
                <w:szCs w:val="20"/>
              </w:rPr>
              <w:t>Bitte den Vertrag innerhalb von 14 Tagen unterschrieben retournieren</w:t>
            </w:r>
            <w:r w:rsidRPr="003F5940">
              <w:rPr>
                <w:sz w:val="20"/>
                <w:szCs w:val="20"/>
              </w:rPr>
              <w:t>.</w:t>
            </w:r>
          </w:p>
          <w:p w14:paraId="4DEADDEF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4650F1CA" w14:textId="77777777" w:rsidR="005A1B28" w:rsidRPr="003F5940" w:rsidRDefault="005A1B28" w:rsidP="005A1B28">
            <w:pPr>
              <w:rPr>
                <w:sz w:val="20"/>
                <w:szCs w:val="20"/>
                <w:u w:val="single"/>
              </w:rPr>
            </w:pPr>
            <w:r w:rsidRPr="003F5940">
              <w:rPr>
                <w:sz w:val="20"/>
                <w:szCs w:val="20"/>
                <w:u w:val="single"/>
              </w:rPr>
              <w:t>Mietkosten</w:t>
            </w:r>
          </w:p>
          <w:p w14:paraId="2A58B5AA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283E0816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  <w:u w:val="single"/>
              </w:rPr>
              <w:t>Miete:</w:t>
            </w: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Fr. 11.- pro Person/ pro Nacht, mind. Fr. 220.- pro Nacht</w:t>
            </w:r>
          </w:p>
          <w:p w14:paraId="6EC8F8D9" w14:textId="77777777" w:rsidR="005A1B28" w:rsidRPr="003F5940" w:rsidRDefault="005A1B28" w:rsidP="005A1B28">
            <w:pPr>
              <w:rPr>
                <w:sz w:val="10"/>
                <w:szCs w:val="10"/>
              </w:rPr>
            </w:pPr>
          </w:p>
          <w:p w14:paraId="2EFF9A43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Fr. 250.- FR/SA, SA/SO für private Anlässe</w:t>
            </w:r>
          </w:p>
          <w:p w14:paraId="1ECDD8E1" w14:textId="77777777" w:rsidR="005A1B28" w:rsidRPr="003F5940" w:rsidRDefault="005A1B28" w:rsidP="005A1B28">
            <w:pPr>
              <w:rPr>
                <w:sz w:val="10"/>
                <w:szCs w:val="10"/>
              </w:rPr>
            </w:pPr>
          </w:p>
          <w:p w14:paraId="5A05EFBA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Fr. 200.- FR/SA, SA/SO für Kurse/Schulungen Pfadi</w:t>
            </w:r>
          </w:p>
          <w:p w14:paraId="30CA910E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(Wochenend-Tarif gilt nicht für Lager)</w:t>
            </w:r>
          </w:p>
          <w:p w14:paraId="662BA1CC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32EAF58A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  <w:u w:val="single"/>
              </w:rPr>
              <w:t>Strom:</w:t>
            </w: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Fr. 0.</w:t>
            </w:r>
            <w:r>
              <w:rPr>
                <w:sz w:val="20"/>
                <w:szCs w:val="20"/>
              </w:rPr>
              <w:t>4</w:t>
            </w:r>
            <w:r w:rsidRPr="003F5940">
              <w:rPr>
                <w:sz w:val="20"/>
                <w:szCs w:val="20"/>
              </w:rPr>
              <w:t>0 pro Kilowattstunde</w:t>
            </w:r>
          </w:p>
          <w:p w14:paraId="7ADA6E38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28C3584D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Fixleintücher:</w:t>
            </w:r>
            <w:r w:rsidRPr="003F5940">
              <w:rPr>
                <w:sz w:val="20"/>
                <w:szCs w:val="20"/>
              </w:rPr>
              <w:tab/>
              <w:t xml:space="preserve">Fr. </w:t>
            </w:r>
            <w:r>
              <w:rPr>
                <w:sz w:val="20"/>
                <w:szCs w:val="20"/>
              </w:rPr>
              <w:t>10</w:t>
            </w:r>
            <w:r w:rsidRPr="003F5940">
              <w:rPr>
                <w:sz w:val="20"/>
                <w:szCs w:val="20"/>
              </w:rPr>
              <w:t>.- pro Stück</w:t>
            </w:r>
          </w:p>
          <w:p w14:paraId="691F427C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6F4677F2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  <w:u w:val="single"/>
              </w:rPr>
              <w:t>Abfall:</w:t>
            </w: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 xml:space="preserve">Pauschal Fr. 5.- pro Nacht oder </w:t>
            </w:r>
          </w:p>
          <w:p w14:paraId="7D746424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ab/>
            </w:r>
            <w:r w:rsidRPr="003F5940">
              <w:rPr>
                <w:sz w:val="20"/>
                <w:szCs w:val="20"/>
              </w:rPr>
              <w:tab/>
              <w:t>Entsorgung durch Mieter/In</w:t>
            </w:r>
          </w:p>
          <w:p w14:paraId="7532A233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328578BD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  <w:u w:val="single"/>
              </w:rPr>
              <w:t>Brennholz:</w:t>
            </w:r>
            <w:r w:rsidRPr="003F5940">
              <w:rPr>
                <w:sz w:val="20"/>
                <w:szCs w:val="20"/>
              </w:rPr>
              <w:tab/>
              <w:t>Fr. 5.- pro Harass</w:t>
            </w:r>
          </w:p>
          <w:p w14:paraId="4575A807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4DBBE551" w14:textId="77777777" w:rsidR="005A1B28" w:rsidRPr="003F5940" w:rsidRDefault="005A1B28" w:rsidP="005A1B28">
            <w:pPr>
              <w:rPr>
                <w:sz w:val="20"/>
                <w:szCs w:val="20"/>
                <w:u w:val="single"/>
              </w:rPr>
            </w:pPr>
            <w:r w:rsidRPr="003F5940">
              <w:rPr>
                <w:sz w:val="20"/>
                <w:szCs w:val="20"/>
                <w:u w:val="single"/>
              </w:rPr>
              <w:t>Zahlungsbedingungen:</w:t>
            </w:r>
          </w:p>
          <w:p w14:paraId="3C5926EC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4337050D" w14:textId="77777777" w:rsidR="006A3816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 xml:space="preserve">Bei einer Mietdauer von drei und mehr Nächten ist eine Anzahlung in der </w:t>
            </w:r>
          </w:p>
          <w:p w14:paraId="30C98AFB" w14:textId="77777777" w:rsidR="006A3816" w:rsidRPr="006A3816" w:rsidRDefault="006A3816" w:rsidP="005A1B28">
            <w:pPr>
              <w:rPr>
                <w:sz w:val="16"/>
                <w:szCs w:val="16"/>
              </w:rPr>
            </w:pPr>
          </w:p>
          <w:p w14:paraId="3EE58F0F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Höhe von Fr. 250.- zu leisten, zahlbar bis spätestens 30 Tage nach Erhalt</w:t>
            </w:r>
            <w:r w:rsidR="006A3816">
              <w:rPr>
                <w:sz w:val="20"/>
                <w:szCs w:val="20"/>
              </w:rPr>
              <w:t xml:space="preserve"> </w:t>
            </w:r>
            <w:r w:rsidRPr="003F5940">
              <w:rPr>
                <w:sz w:val="20"/>
                <w:szCs w:val="20"/>
              </w:rPr>
              <w:t>des Vertrages.</w:t>
            </w:r>
          </w:p>
          <w:p w14:paraId="07ADFE0E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38F81D21" w14:textId="77777777" w:rsidR="005A1B28" w:rsidRDefault="005A1B28" w:rsidP="005A1B28">
            <w:pPr>
              <w:rPr>
                <w:sz w:val="20"/>
                <w:szCs w:val="20"/>
                <w:u w:val="single"/>
              </w:rPr>
            </w:pPr>
            <w:r w:rsidRPr="003F5940">
              <w:rPr>
                <w:sz w:val="20"/>
                <w:szCs w:val="20"/>
                <w:u w:val="single"/>
              </w:rPr>
              <w:t>Rücktrittsbedingungen:</w:t>
            </w:r>
          </w:p>
          <w:p w14:paraId="21823DC0" w14:textId="77777777" w:rsidR="006A3816" w:rsidRPr="006A3816" w:rsidRDefault="006A3816" w:rsidP="005A1B28">
            <w:pPr>
              <w:rPr>
                <w:sz w:val="16"/>
                <w:szCs w:val="16"/>
                <w:u w:val="single"/>
              </w:rPr>
            </w:pPr>
          </w:p>
          <w:p w14:paraId="1C87C286" w14:textId="77777777" w:rsidR="005A1B28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Der Vertrag kann bis 30 Tage vor Mietbeginn annulliert werden, eine allfällige Anzahlung wird nicht rückerstattet.</w:t>
            </w:r>
          </w:p>
          <w:p w14:paraId="1F3E4501" w14:textId="77777777" w:rsidR="006A3816" w:rsidRPr="006A3816" w:rsidRDefault="006A3816" w:rsidP="005A1B28">
            <w:pPr>
              <w:rPr>
                <w:sz w:val="16"/>
                <w:szCs w:val="16"/>
              </w:rPr>
            </w:pPr>
          </w:p>
          <w:p w14:paraId="32EA054A" w14:textId="77777777" w:rsidR="005A1B28" w:rsidRPr="003F5940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Bei Annullationen zu einem späteren Zeitpunkt sind 50% der Miete, basierend auf der Pauschale von Fr. 220.- pro Nacht geschuldet.</w:t>
            </w:r>
          </w:p>
          <w:p w14:paraId="56D9BE20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7A5FAE15" w14:textId="77777777" w:rsidR="005A1B28" w:rsidRPr="003F5940" w:rsidRDefault="005A1B28" w:rsidP="005A1B28">
            <w:pPr>
              <w:rPr>
                <w:sz w:val="20"/>
                <w:szCs w:val="20"/>
                <w:u w:val="single"/>
              </w:rPr>
            </w:pPr>
            <w:r w:rsidRPr="003F5940">
              <w:rPr>
                <w:sz w:val="20"/>
                <w:szCs w:val="20"/>
                <w:u w:val="single"/>
              </w:rPr>
              <w:t>Der Mietvertrag tritt in Kraft:</w:t>
            </w:r>
          </w:p>
          <w:p w14:paraId="43A66160" w14:textId="77777777" w:rsidR="005A1B28" w:rsidRPr="003F5940" w:rsidRDefault="005A1B28" w:rsidP="005A1B28">
            <w:pPr>
              <w:rPr>
                <w:sz w:val="20"/>
                <w:szCs w:val="20"/>
              </w:rPr>
            </w:pPr>
          </w:p>
          <w:p w14:paraId="60F2828E" w14:textId="77777777" w:rsidR="005A1B28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Wenn die unterzeichnende Person während der Mietdauer grundsätzlich anwesend ist und die Volljährigkeit erreicht hat.</w:t>
            </w:r>
          </w:p>
          <w:p w14:paraId="528763E4" w14:textId="77777777" w:rsidR="006A3816" w:rsidRPr="006A3816" w:rsidRDefault="006A3816" w:rsidP="005A1B28">
            <w:pPr>
              <w:rPr>
                <w:sz w:val="16"/>
                <w:szCs w:val="16"/>
              </w:rPr>
            </w:pPr>
          </w:p>
          <w:p w14:paraId="2F1007A8" w14:textId="77777777" w:rsidR="005A1B28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Wenn der/die Unterzeichnende Volljährig ist. Das Heim wird nicht an Minderjährige vermietet.</w:t>
            </w:r>
          </w:p>
          <w:p w14:paraId="15028C1B" w14:textId="77777777" w:rsidR="006A3816" w:rsidRPr="006A3816" w:rsidRDefault="006A3816" w:rsidP="005A1B28">
            <w:pPr>
              <w:rPr>
                <w:sz w:val="16"/>
                <w:szCs w:val="16"/>
              </w:rPr>
            </w:pPr>
          </w:p>
          <w:p w14:paraId="1DC593A5" w14:textId="77777777" w:rsidR="005A1B28" w:rsidRDefault="005A1B28" w:rsidP="005A1B28">
            <w:pPr>
              <w:rPr>
                <w:sz w:val="20"/>
                <w:szCs w:val="20"/>
              </w:rPr>
            </w:pPr>
            <w:r w:rsidRPr="003F5940">
              <w:rPr>
                <w:sz w:val="20"/>
                <w:szCs w:val="20"/>
              </w:rPr>
              <w:t>Sobald der unterzeichnete Vertrag im Besitz des Vermieters und die Anzahlung bei demselben eingegangen ist, sofern geschuldet.</w:t>
            </w:r>
          </w:p>
          <w:p w14:paraId="3FBDDE62" w14:textId="77777777" w:rsidR="00756449" w:rsidRPr="0053597F" w:rsidRDefault="00756449" w:rsidP="00756449">
            <w:pPr>
              <w:ind w:right="-57"/>
            </w:pPr>
          </w:p>
        </w:tc>
      </w:tr>
      <w:tr w:rsidR="00DD3B35" w:rsidRPr="00636A24" w14:paraId="1DDC99DE" w14:textId="77777777" w:rsidTr="00DD3B35">
        <w:tc>
          <w:tcPr>
            <w:tcW w:w="7208" w:type="dxa"/>
          </w:tcPr>
          <w:p w14:paraId="651D5758" w14:textId="77777777" w:rsidR="006A3816" w:rsidRDefault="006A3816" w:rsidP="00A65D18">
            <w:pPr>
              <w:ind w:right="-57"/>
              <w:rPr>
                <w:sz w:val="20"/>
                <w:szCs w:val="20"/>
              </w:rPr>
            </w:pPr>
          </w:p>
          <w:p w14:paraId="31ACA4CF" w14:textId="77777777" w:rsidR="00DD3B35" w:rsidRPr="00D7091A" w:rsidRDefault="006F2D75" w:rsidP="00A65D18">
            <w:pPr>
              <w:ind w:right="-57"/>
              <w:rPr>
                <w:sz w:val="20"/>
                <w:szCs w:val="20"/>
              </w:rPr>
            </w:pPr>
            <w:r w:rsidRPr="00D7091A">
              <w:rPr>
                <w:sz w:val="20"/>
                <w:szCs w:val="20"/>
              </w:rPr>
              <w:t>Der Vermieter überlässt dem obengenannten Mieter sämtliche Räumlichkeiten des Mietobjektes, ausgenommen die abgeschlossenen Materiallager.</w:t>
            </w:r>
          </w:p>
          <w:p w14:paraId="473B6ADF" w14:textId="77777777" w:rsidR="006F2D75" w:rsidRPr="00D7091A" w:rsidRDefault="006F2D75" w:rsidP="00A65D18">
            <w:pPr>
              <w:ind w:right="-57"/>
              <w:rPr>
                <w:sz w:val="20"/>
                <w:szCs w:val="20"/>
              </w:rPr>
            </w:pPr>
          </w:p>
          <w:p w14:paraId="4D7FC667" w14:textId="77777777" w:rsidR="006F2D75" w:rsidRPr="00D7091A" w:rsidRDefault="006F2D75" w:rsidP="006F2D75">
            <w:pPr>
              <w:ind w:right="-57"/>
              <w:rPr>
                <w:b/>
                <w:bCs/>
                <w:sz w:val="20"/>
                <w:szCs w:val="20"/>
              </w:rPr>
            </w:pPr>
            <w:r w:rsidRPr="00D7091A">
              <w:rPr>
                <w:b/>
                <w:bCs/>
                <w:sz w:val="20"/>
                <w:szCs w:val="20"/>
                <w:u w:val="single"/>
              </w:rPr>
              <w:t>Einschränkung</w:t>
            </w:r>
          </w:p>
          <w:p w14:paraId="39EB2BA5" w14:textId="77777777" w:rsidR="00390BEB" w:rsidRPr="00D7091A" w:rsidRDefault="00390BEB" w:rsidP="006F2D75">
            <w:pPr>
              <w:ind w:right="-57"/>
              <w:rPr>
                <w:b/>
                <w:bCs/>
                <w:sz w:val="20"/>
                <w:szCs w:val="20"/>
              </w:rPr>
            </w:pPr>
          </w:p>
          <w:p w14:paraId="0DF624B3" w14:textId="77777777" w:rsidR="006F2D75" w:rsidRPr="00D7091A" w:rsidRDefault="006F2D75" w:rsidP="006F2D75">
            <w:pPr>
              <w:ind w:right="-57"/>
              <w:rPr>
                <w:b/>
                <w:bCs/>
                <w:sz w:val="20"/>
                <w:szCs w:val="20"/>
              </w:rPr>
            </w:pPr>
            <w:r w:rsidRPr="00D7091A">
              <w:rPr>
                <w:b/>
                <w:bCs/>
                <w:sz w:val="20"/>
                <w:szCs w:val="20"/>
              </w:rPr>
              <w:t xml:space="preserve">An Samstagen, an denen die Pfadfinderabteilung Landshut Aktivitäten </w:t>
            </w:r>
          </w:p>
          <w:p w14:paraId="36EA8CA4" w14:textId="77777777" w:rsidR="006F2D75" w:rsidRPr="00D7091A" w:rsidRDefault="006F2D75" w:rsidP="006F2D75">
            <w:pPr>
              <w:ind w:right="-57"/>
              <w:rPr>
                <w:b/>
                <w:bCs/>
                <w:sz w:val="20"/>
                <w:szCs w:val="20"/>
              </w:rPr>
            </w:pPr>
            <w:r w:rsidRPr="00D7091A">
              <w:rPr>
                <w:b/>
                <w:bCs/>
                <w:sz w:val="20"/>
                <w:szCs w:val="20"/>
              </w:rPr>
              <w:t xml:space="preserve">durchführt, stehen die Räumlichkeiten dem Mieter von </w:t>
            </w:r>
          </w:p>
          <w:p w14:paraId="5F225075" w14:textId="77777777" w:rsidR="006F2D75" w:rsidRPr="00D7091A" w:rsidRDefault="006F2D75" w:rsidP="006F2D75">
            <w:pPr>
              <w:ind w:right="-57"/>
              <w:rPr>
                <w:b/>
                <w:bCs/>
                <w:sz w:val="20"/>
                <w:szCs w:val="20"/>
              </w:rPr>
            </w:pPr>
            <w:r w:rsidRPr="00D7091A">
              <w:rPr>
                <w:b/>
                <w:bCs/>
                <w:sz w:val="20"/>
                <w:szCs w:val="20"/>
              </w:rPr>
              <w:t>13.00 Uhr bis 17.00 Uhr nicht zur Verfügung</w:t>
            </w:r>
            <w:r w:rsidR="00A43F26">
              <w:rPr>
                <w:b/>
                <w:bCs/>
                <w:sz w:val="20"/>
                <w:szCs w:val="20"/>
              </w:rPr>
              <w:t>.</w:t>
            </w:r>
          </w:p>
          <w:p w14:paraId="42759363" w14:textId="77777777" w:rsidR="006F2D75" w:rsidRPr="00D7091A" w:rsidRDefault="006F2D75" w:rsidP="006F2D75">
            <w:pPr>
              <w:ind w:right="-57"/>
              <w:rPr>
                <w:b/>
                <w:bCs/>
                <w:sz w:val="20"/>
                <w:szCs w:val="20"/>
              </w:rPr>
            </w:pPr>
          </w:p>
          <w:p w14:paraId="33A4129C" w14:textId="77777777" w:rsidR="006F2D75" w:rsidRPr="00D7091A" w:rsidRDefault="006F2D75" w:rsidP="001975FB">
            <w:pPr>
              <w:tabs>
                <w:tab w:val="left" w:pos="2869"/>
                <w:tab w:val="left" w:pos="4287"/>
              </w:tabs>
              <w:ind w:right="-57"/>
              <w:rPr>
                <w:sz w:val="20"/>
                <w:szCs w:val="20"/>
              </w:rPr>
            </w:pPr>
            <w:r w:rsidRPr="00D7091A">
              <w:rPr>
                <w:sz w:val="20"/>
                <w:szCs w:val="20"/>
              </w:rPr>
              <w:t>Das Mietverhältnis beginnt am:</w:t>
            </w:r>
            <w:r w:rsidRPr="00D7091A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11"/>
            <w:r w:rsidRPr="00D7091A">
              <w:rPr>
                <w:sz w:val="20"/>
                <w:szCs w:val="20"/>
              </w:rPr>
              <w:tab/>
            </w:r>
            <w:r w:rsidR="00D7091A">
              <w:rPr>
                <w:sz w:val="20"/>
                <w:szCs w:val="20"/>
              </w:rPr>
              <w:t xml:space="preserve"> </w:t>
            </w:r>
            <w:r w:rsidRPr="00D7091A">
              <w:rPr>
                <w:sz w:val="20"/>
                <w:szCs w:val="20"/>
              </w:rPr>
              <w:t>ca</w:t>
            </w:r>
            <w:r w:rsidR="001975FB">
              <w:rPr>
                <w:sz w:val="20"/>
                <w:szCs w:val="20"/>
              </w:rPr>
              <w:t xml:space="preserve"> </w:t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12"/>
            <w:r w:rsidRPr="00D7091A">
              <w:rPr>
                <w:sz w:val="20"/>
                <w:szCs w:val="20"/>
              </w:rPr>
              <w:t>Uhr</w:t>
            </w:r>
          </w:p>
          <w:p w14:paraId="386AB5C0" w14:textId="77777777" w:rsidR="006F2D75" w:rsidRPr="00D7091A" w:rsidRDefault="006F2D75" w:rsidP="001975FB">
            <w:pPr>
              <w:tabs>
                <w:tab w:val="left" w:pos="2869"/>
                <w:tab w:val="left" w:pos="4287"/>
              </w:tabs>
              <w:ind w:right="-57"/>
              <w:rPr>
                <w:sz w:val="20"/>
                <w:szCs w:val="20"/>
              </w:rPr>
            </w:pPr>
          </w:p>
          <w:p w14:paraId="70CB60BC" w14:textId="77777777" w:rsidR="006F2D75" w:rsidRPr="00D7091A" w:rsidRDefault="006F2D75" w:rsidP="001975FB">
            <w:pPr>
              <w:tabs>
                <w:tab w:val="left" w:pos="2869"/>
                <w:tab w:val="left" w:pos="4287"/>
              </w:tabs>
              <w:ind w:right="-57"/>
              <w:rPr>
                <w:sz w:val="20"/>
                <w:szCs w:val="20"/>
              </w:rPr>
            </w:pPr>
            <w:r w:rsidRPr="00D7091A">
              <w:rPr>
                <w:sz w:val="20"/>
                <w:szCs w:val="20"/>
              </w:rPr>
              <w:t xml:space="preserve">und endet am: </w:t>
            </w:r>
            <w:r w:rsidRPr="00D7091A">
              <w:rPr>
                <w:sz w:val="20"/>
                <w:szCs w:val="20"/>
              </w:rPr>
              <w:tab/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3" w:name="Text26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13"/>
            <w:r w:rsidR="001975FB">
              <w:rPr>
                <w:sz w:val="20"/>
                <w:szCs w:val="20"/>
              </w:rPr>
              <w:tab/>
            </w:r>
            <w:r w:rsidR="00586561">
              <w:rPr>
                <w:sz w:val="20"/>
                <w:szCs w:val="20"/>
              </w:rPr>
              <w:t xml:space="preserve"> </w:t>
            </w:r>
            <w:r w:rsidRPr="00D7091A">
              <w:rPr>
                <w:sz w:val="20"/>
                <w:szCs w:val="20"/>
              </w:rPr>
              <w:t>ca</w:t>
            </w:r>
            <w:r w:rsidR="001975FB">
              <w:rPr>
                <w:sz w:val="20"/>
                <w:szCs w:val="20"/>
              </w:rPr>
              <w:t xml:space="preserve"> </w:t>
            </w:r>
            <w:r w:rsidR="00315481">
              <w:rPr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4" w:name="Text27"/>
            <w:r w:rsidR="00315481">
              <w:rPr>
                <w:sz w:val="20"/>
                <w:szCs w:val="20"/>
              </w:rPr>
              <w:instrText xml:space="preserve"> FORMTEXT </w:instrText>
            </w:r>
            <w:r w:rsidR="00315481">
              <w:rPr>
                <w:sz w:val="20"/>
                <w:szCs w:val="20"/>
              </w:rPr>
            </w:r>
            <w:r w:rsidR="00315481">
              <w:rPr>
                <w:sz w:val="20"/>
                <w:szCs w:val="20"/>
              </w:rPr>
              <w:fldChar w:fldCharType="separate"/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546FE9">
              <w:rPr>
                <w:sz w:val="20"/>
                <w:szCs w:val="20"/>
              </w:rPr>
              <w:t> </w:t>
            </w:r>
            <w:r w:rsidR="00315481">
              <w:rPr>
                <w:sz w:val="20"/>
                <w:szCs w:val="20"/>
              </w:rPr>
              <w:fldChar w:fldCharType="end"/>
            </w:r>
            <w:bookmarkEnd w:id="14"/>
            <w:r w:rsidRPr="00D7091A">
              <w:rPr>
                <w:sz w:val="20"/>
                <w:szCs w:val="20"/>
              </w:rPr>
              <w:t>Uhr</w:t>
            </w:r>
          </w:p>
          <w:p w14:paraId="454B1245" w14:textId="77777777" w:rsidR="006F2D75" w:rsidRPr="00D7091A" w:rsidRDefault="006F2D75" w:rsidP="006F2D75">
            <w:pPr>
              <w:ind w:right="-57"/>
              <w:rPr>
                <w:sz w:val="20"/>
                <w:szCs w:val="20"/>
              </w:rPr>
            </w:pPr>
          </w:p>
          <w:p w14:paraId="6C08B236" w14:textId="77777777" w:rsidR="006F2D75" w:rsidRPr="00D7091A" w:rsidRDefault="006F2D75" w:rsidP="006F2D75">
            <w:pPr>
              <w:ind w:right="-57"/>
              <w:rPr>
                <w:sz w:val="20"/>
                <w:szCs w:val="20"/>
              </w:rPr>
            </w:pPr>
            <w:r w:rsidRPr="00D7091A">
              <w:rPr>
                <w:sz w:val="20"/>
                <w:szCs w:val="20"/>
              </w:rPr>
              <w:t>Die Übernahme</w:t>
            </w:r>
            <w:r w:rsidR="00940D8B">
              <w:rPr>
                <w:sz w:val="20"/>
                <w:szCs w:val="20"/>
              </w:rPr>
              <w:t xml:space="preserve"> und </w:t>
            </w:r>
            <w:r w:rsidRPr="00D7091A">
              <w:rPr>
                <w:sz w:val="20"/>
                <w:szCs w:val="20"/>
              </w:rPr>
              <w:t xml:space="preserve">Übergabe des Heimes </w:t>
            </w:r>
            <w:r w:rsidR="00940D8B">
              <w:rPr>
                <w:sz w:val="20"/>
                <w:szCs w:val="20"/>
              </w:rPr>
              <w:t>sind</w:t>
            </w:r>
            <w:r w:rsidRPr="00D7091A">
              <w:rPr>
                <w:sz w:val="20"/>
                <w:szCs w:val="20"/>
              </w:rPr>
              <w:t xml:space="preserve"> mit dem Vermieter via Mail heimverwaltung@pfadilandshut.ch zu vereinbaren.</w:t>
            </w:r>
          </w:p>
          <w:p w14:paraId="24A9B6F5" w14:textId="77777777" w:rsidR="006F2D75" w:rsidRPr="006F2D75" w:rsidRDefault="006F2D75" w:rsidP="006F2D75">
            <w:pPr>
              <w:ind w:right="-57"/>
              <w:rPr>
                <w:sz w:val="18"/>
                <w:szCs w:val="18"/>
              </w:rPr>
            </w:pPr>
          </w:p>
        </w:tc>
      </w:tr>
    </w:tbl>
    <w:p w14:paraId="33078A5A" w14:textId="77777777" w:rsidR="005C5D67" w:rsidRDefault="005C5D67" w:rsidP="005C5D67">
      <w:pPr>
        <w:ind w:right="-57"/>
      </w:pPr>
    </w:p>
    <w:tbl>
      <w:tblPr>
        <w:tblStyle w:val="Tabellenraster"/>
        <w:tblpPr w:leftFromText="141" w:rightFromText="141" w:vertAnchor="text" w:horzAnchor="margin" w:tblpXSpec="right" w:tblpY="41"/>
        <w:tblW w:w="0" w:type="auto"/>
        <w:tblLook w:val="04A0" w:firstRow="1" w:lastRow="0" w:firstColumn="1" w:lastColumn="0" w:noHBand="0" w:noVBand="1"/>
      </w:tblPr>
      <w:tblGrid>
        <w:gridCol w:w="7208"/>
      </w:tblGrid>
      <w:tr w:rsidR="00B2501D" w14:paraId="1207453F" w14:textId="77777777" w:rsidTr="00B2501D">
        <w:tc>
          <w:tcPr>
            <w:tcW w:w="7208" w:type="dxa"/>
          </w:tcPr>
          <w:p w14:paraId="43537B15" w14:textId="77777777" w:rsidR="00B2501D" w:rsidRPr="0082110C" w:rsidRDefault="00B2501D" w:rsidP="00B2501D">
            <w:pPr>
              <w:rPr>
                <w:b/>
                <w:bCs/>
                <w:sz w:val="20"/>
                <w:szCs w:val="20"/>
                <w:u w:val="single"/>
              </w:rPr>
            </w:pPr>
            <w:r w:rsidRPr="0082110C">
              <w:rPr>
                <w:b/>
                <w:bCs/>
                <w:sz w:val="20"/>
                <w:szCs w:val="20"/>
                <w:u w:val="single"/>
              </w:rPr>
              <w:t>Zweck der Miete (vom Mieter auszufüllen)</w:t>
            </w:r>
          </w:p>
          <w:p w14:paraId="74A5AD0B" w14:textId="77777777" w:rsidR="00586561" w:rsidRDefault="00586561" w:rsidP="00315481">
            <w:pPr>
              <w:rPr>
                <w:b/>
                <w:bCs/>
                <w:sz w:val="20"/>
                <w:szCs w:val="20"/>
              </w:rPr>
            </w:pPr>
          </w:p>
          <w:p w14:paraId="12EC65BA" w14:textId="77777777" w:rsidR="002461CF" w:rsidRPr="0082110C" w:rsidRDefault="002461CF" w:rsidP="003154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5" w:name="Text28"/>
            <w:r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546FE9">
              <w:rPr>
                <w:b/>
                <w:bCs/>
                <w:sz w:val="20"/>
                <w:szCs w:val="20"/>
              </w:rPr>
              <w:t> </w:t>
            </w:r>
            <w:r w:rsidR="00546FE9">
              <w:rPr>
                <w:b/>
                <w:bCs/>
                <w:sz w:val="20"/>
                <w:szCs w:val="20"/>
              </w:rPr>
              <w:t> </w:t>
            </w:r>
            <w:r w:rsidR="00546FE9">
              <w:rPr>
                <w:b/>
                <w:bCs/>
                <w:sz w:val="20"/>
                <w:szCs w:val="20"/>
              </w:rPr>
              <w:t> </w:t>
            </w:r>
            <w:r w:rsidR="00546FE9">
              <w:rPr>
                <w:b/>
                <w:bCs/>
                <w:sz w:val="20"/>
                <w:szCs w:val="20"/>
              </w:rPr>
              <w:t> </w:t>
            </w:r>
            <w:r w:rsidR="00546FE9">
              <w:rPr>
                <w:b/>
                <w:bCs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5"/>
          </w:p>
        </w:tc>
      </w:tr>
    </w:tbl>
    <w:p w14:paraId="3BF84FF6" w14:textId="77777777" w:rsidR="00B369B8" w:rsidRDefault="00636A24" w:rsidP="005C5D67">
      <w:pPr>
        <w:ind w:right="-57"/>
      </w:pPr>
      <w:r>
        <w:rPr>
          <w:noProof/>
        </w:rPr>
        <w:drawing>
          <wp:inline distT="0" distB="0" distL="0" distR="0" wp14:anchorId="036DDD83" wp14:editId="48376FF8">
            <wp:extent cx="4583430" cy="2045970"/>
            <wp:effectExtent l="95250" t="400050" r="2103120" b="2686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430" cy="2045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88900">
                        <a:schemeClr val="accent4">
                          <a:lumMod val="40000"/>
                          <a:lumOff val="60000"/>
                          <a:alpha val="5000"/>
                        </a:schemeClr>
                      </a:glow>
                      <a:outerShdw blurRad="1270000" dist="2540000" dir="21540000" sx="50000" sy="50000" algn="ctr" rotWithShape="0">
                        <a:srgbClr val="000000">
                          <a:alpha val="22000"/>
                        </a:srgbClr>
                      </a:outerShdw>
                      <a:softEdge rad="127000"/>
                    </a:effectLst>
                  </pic:spPr>
                </pic:pic>
              </a:graphicData>
            </a:graphic>
          </wp:inline>
        </w:drawing>
      </w:r>
    </w:p>
    <w:sectPr w:rsidR="00B369B8" w:rsidSect="006A3816">
      <w:pgSz w:w="16838" w:h="11906" w:orient="landscape"/>
      <w:pgMar w:top="720" w:right="720" w:bottom="720" w:left="720" w:header="709" w:footer="709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174AC" w14:textId="77777777" w:rsidR="00021A08" w:rsidRDefault="00021A08" w:rsidP="00B808F3">
      <w:r>
        <w:separator/>
      </w:r>
    </w:p>
  </w:endnote>
  <w:endnote w:type="continuationSeparator" w:id="0">
    <w:p w14:paraId="4F0A44F9" w14:textId="77777777" w:rsidR="00021A08" w:rsidRDefault="00021A08" w:rsidP="00B8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AC972" w14:textId="77777777" w:rsidR="00021A08" w:rsidRDefault="00021A08" w:rsidP="00B808F3">
      <w:r>
        <w:separator/>
      </w:r>
    </w:p>
  </w:footnote>
  <w:footnote w:type="continuationSeparator" w:id="0">
    <w:p w14:paraId="182A175A" w14:textId="77777777" w:rsidR="00021A08" w:rsidRDefault="00021A08" w:rsidP="00B80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995"/>
    <w:multiLevelType w:val="hybridMultilevel"/>
    <w:tmpl w:val="1060A426"/>
    <w:lvl w:ilvl="0" w:tplc="128E38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E74A1"/>
    <w:multiLevelType w:val="hybridMultilevel"/>
    <w:tmpl w:val="965259FC"/>
    <w:lvl w:ilvl="0" w:tplc="06EC0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903758">
    <w:abstractNumId w:val="1"/>
  </w:num>
  <w:num w:numId="2" w16cid:durableId="87130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attachedTemplate r:id="rId1"/>
  <w:documentProtection w:edit="forms" w:enforcement="1" w:cryptProviderType="rsaAES" w:cryptAlgorithmClass="hash" w:cryptAlgorithmType="typeAny" w:cryptAlgorithmSid="14" w:cryptSpinCount="100000" w:hash="ItqWZkKqBFK+gIS4159hCeJVAzFsY1KXvaYrKE9veI+uJPxAEGUAJcwZQnpioZdbHyTmeiKCuFB3M6x40ROI4Q==" w:salt="VvURLGeBoNwrr1Nnk1T0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6C"/>
    <w:rsid w:val="00017CB5"/>
    <w:rsid w:val="00021A08"/>
    <w:rsid w:val="00027F88"/>
    <w:rsid w:val="00084140"/>
    <w:rsid w:val="0008504E"/>
    <w:rsid w:val="000C217F"/>
    <w:rsid w:val="000E6D17"/>
    <w:rsid w:val="00150450"/>
    <w:rsid w:val="001542F4"/>
    <w:rsid w:val="001713AC"/>
    <w:rsid w:val="00182B77"/>
    <w:rsid w:val="001975FB"/>
    <w:rsid w:val="001A0738"/>
    <w:rsid w:val="001A7555"/>
    <w:rsid w:val="001C63E8"/>
    <w:rsid w:val="001D3E8C"/>
    <w:rsid w:val="001D4569"/>
    <w:rsid w:val="001F45EF"/>
    <w:rsid w:val="00214111"/>
    <w:rsid w:val="00232A1B"/>
    <w:rsid w:val="002349E3"/>
    <w:rsid w:val="002461CF"/>
    <w:rsid w:val="00255548"/>
    <w:rsid w:val="00295934"/>
    <w:rsid w:val="002A5608"/>
    <w:rsid w:val="002B1C01"/>
    <w:rsid w:val="002B3B83"/>
    <w:rsid w:val="002C7833"/>
    <w:rsid w:val="002D668E"/>
    <w:rsid w:val="002E650F"/>
    <w:rsid w:val="00315481"/>
    <w:rsid w:val="00323A5B"/>
    <w:rsid w:val="00364E59"/>
    <w:rsid w:val="00385751"/>
    <w:rsid w:val="00390BEB"/>
    <w:rsid w:val="003943A4"/>
    <w:rsid w:val="003B6C38"/>
    <w:rsid w:val="003E3062"/>
    <w:rsid w:val="00412433"/>
    <w:rsid w:val="004313B1"/>
    <w:rsid w:val="004538FB"/>
    <w:rsid w:val="00457F34"/>
    <w:rsid w:val="00482178"/>
    <w:rsid w:val="00491B4E"/>
    <w:rsid w:val="004979F7"/>
    <w:rsid w:val="004B42D5"/>
    <w:rsid w:val="004B590C"/>
    <w:rsid w:val="004B6801"/>
    <w:rsid w:val="004C0449"/>
    <w:rsid w:val="004C79C1"/>
    <w:rsid w:val="004D296B"/>
    <w:rsid w:val="004D7A86"/>
    <w:rsid w:val="004F6EFD"/>
    <w:rsid w:val="00501F22"/>
    <w:rsid w:val="00505DEC"/>
    <w:rsid w:val="00526041"/>
    <w:rsid w:val="0053597F"/>
    <w:rsid w:val="00546FE9"/>
    <w:rsid w:val="00557CE3"/>
    <w:rsid w:val="00575C12"/>
    <w:rsid w:val="00586561"/>
    <w:rsid w:val="005A118E"/>
    <w:rsid w:val="005A1B28"/>
    <w:rsid w:val="005C54B2"/>
    <w:rsid w:val="005C5D67"/>
    <w:rsid w:val="005C5E4F"/>
    <w:rsid w:val="006049DB"/>
    <w:rsid w:val="00622F71"/>
    <w:rsid w:val="00624EB1"/>
    <w:rsid w:val="006310B0"/>
    <w:rsid w:val="00636A24"/>
    <w:rsid w:val="006374F4"/>
    <w:rsid w:val="006411A9"/>
    <w:rsid w:val="006A3816"/>
    <w:rsid w:val="006B028D"/>
    <w:rsid w:val="006B34AC"/>
    <w:rsid w:val="006C2DB6"/>
    <w:rsid w:val="006F2D75"/>
    <w:rsid w:val="006F31EA"/>
    <w:rsid w:val="00710F6E"/>
    <w:rsid w:val="0073689C"/>
    <w:rsid w:val="007431BE"/>
    <w:rsid w:val="0074785C"/>
    <w:rsid w:val="00756449"/>
    <w:rsid w:val="00774564"/>
    <w:rsid w:val="00782BCD"/>
    <w:rsid w:val="0078685B"/>
    <w:rsid w:val="00790C6A"/>
    <w:rsid w:val="00795678"/>
    <w:rsid w:val="007A2056"/>
    <w:rsid w:val="007B49D0"/>
    <w:rsid w:val="007C6DE5"/>
    <w:rsid w:val="007E4137"/>
    <w:rsid w:val="0082110C"/>
    <w:rsid w:val="00825203"/>
    <w:rsid w:val="00833A4C"/>
    <w:rsid w:val="00846053"/>
    <w:rsid w:val="0087031D"/>
    <w:rsid w:val="00877BC0"/>
    <w:rsid w:val="008C26F3"/>
    <w:rsid w:val="00902AF9"/>
    <w:rsid w:val="0090641A"/>
    <w:rsid w:val="00913459"/>
    <w:rsid w:val="00913492"/>
    <w:rsid w:val="00940D8B"/>
    <w:rsid w:val="00947770"/>
    <w:rsid w:val="00965372"/>
    <w:rsid w:val="009C0E9B"/>
    <w:rsid w:val="009C4B98"/>
    <w:rsid w:val="009D68A0"/>
    <w:rsid w:val="00A06E8E"/>
    <w:rsid w:val="00A20C7D"/>
    <w:rsid w:val="00A32400"/>
    <w:rsid w:val="00A436A0"/>
    <w:rsid w:val="00A43F26"/>
    <w:rsid w:val="00A65D18"/>
    <w:rsid w:val="00A9592F"/>
    <w:rsid w:val="00AB078B"/>
    <w:rsid w:val="00AC2132"/>
    <w:rsid w:val="00AC5957"/>
    <w:rsid w:val="00B2501D"/>
    <w:rsid w:val="00B369B8"/>
    <w:rsid w:val="00B7421F"/>
    <w:rsid w:val="00B808F3"/>
    <w:rsid w:val="00BA4FFA"/>
    <w:rsid w:val="00BC0809"/>
    <w:rsid w:val="00BC7846"/>
    <w:rsid w:val="00BD3DB0"/>
    <w:rsid w:val="00BD4A00"/>
    <w:rsid w:val="00C02484"/>
    <w:rsid w:val="00C03B83"/>
    <w:rsid w:val="00C06F6F"/>
    <w:rsid w:val="00C2459A"/>
    <w:rsid w:val="00C6724E"/>
    <w:rsid w:val="00CA2AAE"/>
    <w:rsid w:val="00CB60BF"/>
    <w:rsid w:val="00CD7AB6"/>
    <w:rsid w:val="00CF3677"/>
    <w:rsid w:val="00D00562"/>
    <w:rsid w:val="00D235F4"/>
    <w:rsid w:val="00D53AAE"/>
    <w:rsid w:val="00D55953"/>
    <w:rsid w:val="00D57920"/>
    <w:rsid w:val="00D608C9"/>
    <w:rsid w:val="00D66BB8"/>
    <w:rsid w:val="00D7091A"/>
    <w:rsid w:val="00D81175"/>
    <w:rsid w:val="00D90F9A"/>
    <w:rsid w:val="00DA38BE"/>
    <w:rsid w:val="00DD0276"/>
    <w:rsid w:val="00DD3B35"/>
    <w:rsid w:val="00DD4692"/>
    <w:rsid w:val="00DE126C"/>
    <w:rsid w:val="00DE6449"/>
    <w:rsid w:val="00DF66E2"/>
    <w:rsid w:val="00E01E28"/>
    <w:rsid w:val="00E216C5"/>
    <w:rsid w:val="00E23676"/>
    <w:rsid w:val="00E351F6"/>
    <w:rsid w:val="00E616D4"/>
    <w:rsid w:val="00E804B4"/>
    <w:rsid w:val="00E81CA8"/>
    <w:rsid w:val="00E84DDC"/>
    <w:rsid w:val="00EA00F5"/>
    <w:rsid w:val="00EC3828"/>
    <w:rsid w:val="00EF0ECB"/>
    <w:rsid w:val="00F2239A"/>
    <w:rsid w:val="00F32972"/>
    <w:rsid w:val="00F43668"/>
    <w:rsid w:val="00F541AE"/>
    <w:rsid w:val="00F579E9"/>
    <w:rsid w:val="00FC6857"/>
    <w:rsid w:val="00FE49CB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6E8DE9"/>
  <w15:chartTrackingRefBased/>
  <w15:docId w15:val="{51D277DC-90CA-4064-BF29-63CD6239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6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808F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08F3"/>
  </w:style>
  <w:style w:type="paragraph" w:styleId="Fuzeile">
    <w:name w:val="footer"/>
    <w:basedOn w:val="Standard"/>
    <w:link w:val="FuzeileZchn"/>
    <w:uiPriority w:val="99"/>
    <w:unhideWhenUsed/>
    <w:rsid w:val="00B808F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08F3"/>
  </w:style>
  <w:style w:type="paragraph" w:styleId="Listenabsatz">
    <w:name w:val="List Paragraph"/>
    <w:basedOn w:val="Standard"/>
    <w:uiPriority w:val="34"/>
    <w:qFormat/>
    <w:rsid w:val="00575C12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C217F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90641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6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erc_j\Downloads\20260917_Mietvertra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1ECAB-037F-4D98-A51D-8F34FCDE2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20260917_Mietvertrag.dotx</Template>
  <TotalTime>0</TotalTime>
  <Pages>2</Pages>
  <Words>557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Stürchler</dc:creator>
  <cp:keywords/>
  <dc:description/>
  <cp:lastModifiedBy>Joel Stürchler</cp:lastModifiedBy>
  <cp:revision>1</cp:revision>
  <cp:lastPrinted>2026-09-17T04:58:00Z</cp:lastPrinted>
  <dcterms:created xsi:type="dcterms:W3CDTF">2026-09-17T05:36:00Z</dcterms:created>
  <dcterms:modified xsi:type="dcterms:W3CDTF">2026-09-17T05:37:00Z</dcterms:modified>
</cp:coreProperties>
</file>